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900EA" w14:textId="77777777" w:rsidR="00350C7D" w:rsidRDefault="00350C7D" w:rsidP="000F7AA4">
      <w:pPr>
        <w:spacing w:line="288" w:lineRule="auto"/>
      </w:pPr>
    </w:p>
    <w:p w14:paraId="2A24CAC2" w14:textId="77777777" w:rsidR="003D4FC8" w:rsidRDefault="003D4FC8" w:rsidP="007B660B">
      <w:pPr>
        <w:spacing w:line="288" w:lineRule="auto"/>
        <w:rPr>
          <w:rFonts w:ascii="Arial" w:hAnsi="Arial" w:cs="Arial"/>
          <w:b/>
          <w:sz w:val="28"/>
          <w:szCs w:val="28"/>
          <w:u w:val="single"/>
        </w:rPr>
      </w:pPr>
    </w:p>
    <w:p w14:paraId="73775963" w14:textId="425747DD" w:rsidR="006219C5" w:rsidRDefault="003D4FC8" w:rsidP="003D4FC8">
      <w:pPr>
        <w:spacing w:line="288" w:lineRule="auto"/>
        <w:jc w:val="center"/>
        <w:rPr>
          <w:rFonts w:ascii="Arial" w:hAnsi="Arial" w:cs="Arial"/>
          <w:b/>
          <w:spacing w:val="30"/>
          <w:sz w:val="28"/>
          <w:szCs w:val="28"/>
          <w:u w:val="single"/>
        </w:rPr>
      </w:pP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Ž Á D O S</w:t>
      </w:r>
      <w:r>
        <w:rPr>
          <w:rFonts w:ascii="Arial" w:hAnsi="Arial" w:cs="Arial"/>
          <w:b/>
          <w:spacing w:val="30"/>
          <w:sz w:val="28"/>
          <w:szCs w:val="28"/>
          <w:u w:val="single"/>
        </w:rPr>
        <w:t> </w:t>
      </w:r>
      <w:r w:rsidRPr="003D4FC8">
        <w:rPr>
          <w:rFonts w:ascii="Arial" w:hAnsi="Arial" w:cs="Arial"/>
          <w:b/>
          <w:spacing w:val="30"/>
          <w:sz w:val="28"/>
          <w:szCs w:val="28"/>
          <w:u w:val="single"/>
        </w:rPr>
        <w:t>T</w:t>
      </w:r>
    </w:p>
    <w:p w14:paraId="706C309A" w14:textId="77777777" w:rsidR="003D4FC8" w:rsidRPr="003D4FC8" w:rsidRDefault="003D4FC8" w:rsidP="003D4FC8">
      <w:pPr>
        <w:spacing w:line="288" w:lineRule="auto"/>
        <w:jc w:val="center"/>
        <w:rPr>
          <w:spacing w:val="30"/>
        </w:rPr>
      </w:pPr>
    </w:p>
    <w:p w14:paraId="4599095A" w14:textId="77777777" w:rsidR="003D4FC8" w:rsidRPr="003D4FC8" w:rsidRDefault="003D4FC8" w:rsidP="003D4FC8">
      <w:pPr>
        <w:rPr>
          <w:rFonts w:ascii="Arial" w:hAnsi="Arial" w:cs="Arial"/>
          <w:b/>
          <w:bCs/>
          <w:sz w:val="24"/>
          <w:szCs w:val="24"/>
        </w:rPr>
      </w:pPr>
    </w:p>
    <w:p w14:paraId="1F7CA37A" w14:textId="5F8B9551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Jméno a příjmení: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A1B01F9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23AB3F85" w14:textId="08EC2B02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ID FAČR: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19A42122" w14:textId="77777777" w:rsidR="003D4FC8" w:rsidRPr="003D4FC8" w:rsidRDefault="003D4FC8" w:rsidP="003D4FC8">
      <w:pPr>
        <w:rPr>
          <w:rFonts w:ascii="Arial" w:hAnsi="Arial" w:cs="Arial"/>
          <w:b/>
          <w:bCs/>
          <w:sz w:val="32"/>
          <w:szCs w:val="32"/>
        </w:rPr>
      </w:pPr>
    </w:p>
    <w:p w14:paraId="7225C477" w14:textId="673A9263" w:rsidR="003D4FC8" w:rsidRPr="003D4FC8" w:rsidRDefault="003D4FC8" w:rsidP="003D4FC8">
      <w:pPr>
        <w:tabs>
          <w:tab w:val="right" w:leader="underscore" w:pos="10205"/>
        </w:tabs>
        <w:rPr>
          <w:rFonts w:ascii="Arial" w:hAnsi="Arial" w:cs="Arial"/>
          <w:b/>
          <w:bCs/>
          <w:sz w:val="24"/>
          <w:szCs w:val="24"/>
        </w:rPr>
      </w:pPr>
      <w:r w:rsidRPr="003D4FC8">
        <w:rPr>
          <w:rFonts w:ascii="Arial" w:hAnsi="Arial" w:cs="Arial"/>
          <w:b/>
          <w:bCs/>
          <w:sz w:val="24"/>
          <w:szCs w:val="24"/>
        </w:rPr>
        <w:t>Klub:</w:t>
      </w:r>
      <w:r w:rsidRPr="003D4FC8">
        <w:rPr>
          <w:rFonts w:ascii="Arial" w:hAnsi="Arial" w:cs="Arial"/>
          <w:b/>
          <w:bCs/>
          <w:sz w:val="24"/>
          <w:szCs w:val="24"/>
        </w:rPr>
        <w:tab/>
      </w:r>
    </w:p>
    <w:p w14:paraId="32919BF9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3922687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7AD3AF68" w14:textId="77777777" w:rsidR="003D4FC8" w:rsidRDefault="003D4FC8" w:rsidP="003D4FC8">
      <w:pPr>
        <w:rPr>
          <w:rFonts w:ascii="Arial" w:hAnsi="Arial" w:cs="Arial"/>
          <w:b/>
          <w:bCs/>
        </w:rPr>
      </w:pPr>
    </w:p>
    <w:p w14:paraId="4B9EAFB4" w14:textId="77777777" w:rsidR="003D4FC8" w:rsidRPr="003D4FC8" w:rsidRDefault="003D4FC8" w:rsidP="003D4FC8">
      <w:pPr>
        <w:rPr>
          <w:rFonts w:ascii="Arial" w:hAnsi="Arial" w:cs="Arial"/>
          <w:b/>
          <w:bCs/>
        </w:rPr>
      </w:pPr>
    </w:p>
    <w:p w14:paraId="17195AF4" w14:textId="38075B4A" w:rsidR="003D4FC8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F1F23">
        <w:rPr>
          <w:rFonts w:ascii="Arial" w:hAnsi="Arial" w:cs="Arial"/>
          <w:b/>
          <w:bCs/>
          <w:i/>
          <w:iCs/>
          <w:sz w:val="22"/>
          <w:szCs w:val="22"/>
        </w:rPr>
        <w:t>V souladu se článkem č.22 písm. D) aktuálně platného RMS, který hovoří v souladu s § 46 odst. 2 DŘ FAČR písemně žádám členy DK o uložení peněžitého trestu namísto trestu zastavení činnosti.</w:t>
      </w:r>
    </w:p>
    <w:p w14:paraId="4F7084E6" w14:textId="77777777" w:rsidR="002F1F23" w:rsidRPr="002F1F23" w:rsidRDefault="002F1F23" w:rsidP="002F1F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EBEFE1E" w14:textId="77777777" w:rsidR="002F1F23" w:rsidRDefault="002F1F23" w:rsidP="002F1F23">
      <w:pPr>
        <w:rPr>
          <w:rFonts w:ascii="Arial" w:hAnsi="Arial" w:cs="Arial"/>
          <w:b/>
          <w:bCs/>
          <w:sz w:val="22"/>
          <w:szCs w:val="22"/>
        </w:rPr>
      </w:pPr>
    </w:p>
    <w:p w14:paraId="00990A02" w14:textId="7D337248" w:rsid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  <w:r w:rsidRPr="002F1F23">
        <w:rPr>
          <w:rFonts w:ascii="Arial" w:hAnsi="Arial" w:cs="Arial"/>
          <w:sz w:val="22"/>
          <w:szCs w:val="22"/>
          <w:u w:val="single"/>
        </w:rPr>
        <w:t>Osobní tresty dvou žlutých karet a následné červené karty jsem obdržel v utkání:</w:t>
      </w:r>
    </w:p>
    <w:p w14:paraId="3A811B94" w14:textId="77777777" w:rsidR="002F1F23" w:rsidRPr="002F1F23" w:rsidRDefault="002F1F23" w:rsidP="002F1F23">
      <w:pPr>
        <w:rPr>
          <w:rFonts w:ascii="Arial" w:hAnsi="Arial" w:cs="Arial"/>
          <w:sz w:val="22"/>
          <w:szCs w:val="22"/>
          <w:u w:val="single"/>
        </w:rPr>
      </w:pPr>
    </w:p>
    <w:p w14:paraId="52EA4C57" w14:textId="77777777" w:rsidR="002F1F23" w:rsidRPr="002F1F23" w:rsidRDefault="002F1F23" w:rsidP="002F1F23">
      <w:pPr>
        <w:rPr>
          <w:rFonts w:ascii="Arial" w:hAnsi="Arial" w:cs="Arial"/>
          <w:sz w:val="22"/>
          <w:szCs w:val="22"/>
        </w:rPr>
      </w:pPr>
    </w:p>
    <w:p w14:paraId="15A78ECD" w14:textId="33CA174F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domácích:</w:t>
      </w:r>
      <w:r w:rsidRPr="002F1F23">
        <w:rPr>
          <w:rFonts w:ascii="Arial" w:hAnsi="Arial" w:cs="Arial"/>
          <w:sz w:val="22"/>
          <w:szCs w:val="22"/>
        </w:rPr>
        <w:tab/>
      </w:r>
    </w:p>
    <w:p w14:paraId="0C71C606" w14:textId="6AED0D09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Družstvo hostů:</w:t>
      </w:r>
      <w:r w:rsidRPr="002F1F23">
        <w:rPr>
          <w:rFonts w:ascii="Arial" w:hAnsi="Arial" w:cs="Arial"/>
          <w:sz w:val="22"/>
          <w:szCs w:val="22"/>
        </w:rPr>
        <w:tab/>
      </w:r>
    </w:p>
    <w:p w14:paraId="22C87BCD" w14:textId="2319FC38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Soutěž:</w:t>
      </w:r>
      <w:r w:rsidRPr="002F1F23">
        <w:rPr>
          <w:rFonts w:ascii="Arial" w:hAnsi="Arial" w:cs="Arial"/>
          <w:sz w:val="22"/>
          <w:szCs w:val="22"/>
        </w:rPr>
        <w:tab/>
      </w:r>
    </w:p>
    <w:p w14:paraId="1AE42AF0" w14:textId="36EDC430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Číslo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EBF88F6" w14:textId="5A8C4917" w:rsidR="002F1F23" w:rsidRPr="002F1F23" w:rsidRDefault="002F1F23" w:rsidP="002F1F23">
      <w:pPr>
        <w:tabs>
          <w:tab w:val="right" w:leader="underscore" w:pos="6804"/>
        </w:tabs>
        <w:spacing w:after="240"/>
        <w:rPr>
          <w:rFonts w:ascii="Arial" w:hAnsi="Arial" w:cs="Arial"/>
          <w:sz w:val="22"/>
          <w:szCs w:val="22"/>
        </w:rPr>
      </w:pPr>
      <w:r w:rsidRPr="002F1F23">
        <w:rPr>
          <w:rFonts w:ascii="Arial" w:hAnsi="Arial" w:cs="Arial"/>
          <w:sz w:val="22"/>
          <w:szCs w:val="22"/>
        </w:rPr>
        <w:t>Datum a čas utkání:</w:t>
      </w:r>
      <w:r w:rsidRPr="002F1F23">
        <w:rPr>
          <w:rFonts w:ascii="Arial" w:hAnsi="Arial" w:cs="Arial"/>
          <w:sz w:val="22"/>
          <w:szCs w:val="22"/>
        </w:rPr>
        <w:tab/>
      </w:r>
    </w:p>
    <w:p w14:paraId="42C2FEA9" w14:textId="77777777" w:rsidR="003D4FC8" w:rsidRPr="003D4FC8" w:rsidRDefault="003D4FC8" w:rsidP="003D4FC8">
      <w:pPr>
        <w:rPr>
          <w:rFonts w:ascii="Arial" w:hAnsi="Arial" w:cs="Arial"/>
          <w:b/>
          <w:bCs/>
          <w:sz w:val="28"/>
          <w:szCs w:val="28"/>
        </w:rPr>
      </w:pPr>
    </w:p>
    <w:p w14:paraId="50EDF06B" w14:textId="77777777" w:rsid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4B6A44E" w14:textId="77777777" w:rsidR="002F1F23" w:rsidRPr="003D4FC8" w:rsidRDefault="002F1F23" w:rsidP="003D4FC8">
      <w:pPr>
        <w:rPr>
          <w:rFonts w:ascii="Arial" w:hAnsi="Arial" w:cs="Arial"/>
          <w:b/>
          <w:bCs/>
          <w:sz w:val="22"/>
          <w:szCs w:val="22"/>
        </w:rPr>
      </w:pPr>
    </w:p>
    <w:p w14:paraId="532D1D6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p w14:paraId="04CEAF4D" w14:textId="77777777" w:rsidR="003D4FC8" w:rsidRPr="003D4FC8" w:rsidRDefault="003D4FC8" w:rsidP="003D4FC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4"/>
        <w:gridCol w:w="2551"/>
        <w:gridCol w:w="709"/>
        <w:gridCol w:w="2126"/>
        <w:gridCol w:w="567"/>
        <w:gridCol w:w="3260"/>
      </w:tblGrid>
      <w:tr w:rsidR="003D4FC8" w:rsidRPr="003D4FC8" w14:paraId="784F9626" w14:textId="77777777" w:rsidTr="004F3946">
        <w:tc>
          <w:tcPr>
            <w:tcW w:w="9747" w:type="dxa"/>
            <w:gridSpan w:val="6"/>
          </w:tcPr>
          <w:p w14:paraId="5FA9FAE0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02C8CE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D450B4" w14:textId="77777777" w:rsid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827C224" w14:textId="77777777" w:rsidR="003D4FC8" w:rsidRPr="003D4FC8" w:rsidRDefault="003D4FC8" w:rsidP="004F394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D4FC8" w:rsidRPr="003D4FC8" w14:paraId="5DB46111" w14:textId="77777777" w:rsidTr="004F3946">
        <w:tc>
          <w:tcPr>
            <w:tcW w:w="534" w:type="dxa"/>
          </w:tcPr>
          <w:p w14:paraId="20401D0D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V:</w:t>
            </w:r>
          </w:p>
        </w:tc>
        <w:tc>
          <w:tcPr>
            <w:tcW w:w="2551" w:type="dxa"/>
            <w:tcBorders>
              <w:bottom w:val="dotted" w:sz="4" w:space="0" w:color="auto"/>
            </w:tcBorders>
          </w:tcPr>
          <w:p w14:paraId="56A74F44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14:paraId="6B98D1D8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3D4FC8">
              <w:rPr>
                <w:rFonts w:ascii="Arial" w:hAnsi="Arial" w:cs="Arial"/>
                <w:bCs/>
                <w:sz w:val="22"/>
                <w:szCs w:val="22"/>
              </w:rPr>
              <w:t>dne: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60B74C1E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72F01674" w14:textId="77777777" w:rsidR="003D4FC8" w:rsidRPr="003D4FC8" w:rsidRDefault="003D4FC8" w:rsidP="004F3946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260" w:type="dxa"/>
            <w:tcBorders>
              <w:bottom w:val="dotted" w:sz="4" w:space="0" w:color="auto"/>
            </w:tcBorders>
          </w:tcPr>
          <w:p w14:paraId="7F9A4E22" w14:textId="77777777" w:rsidR="003D4FC8" w:rsidRPr="003D4FC8" w:rsidRDefault="003D4FC8" w:rsidP="004F394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BFCA69C" w14:textId="77777777" w:rsidR="003D4FC8" w:rsidRPr="003D4FC8" w:rsidRDefault="003D4FC8" w:rsidP="003D4FC8">
      <w:pPr>
        <w:ind w:left="6381" w:firstLine="709"/>
        <w:rPr>
          <w:rFonts w:ascii="Arial" w:hAnsi="Arial" w:cs="Arial"/>
          <w:bCs/>
          <w:sz w:val="22"/>
          <w:szCs w:val="22"/>
        </w:rPr>
      </w:pPr>
      <w:r w:rsidRPr="003D4FC8">
        <w:rPr>
          <w:rFonts w:ascii="Arial" w:hAnsi="Arial" w:cs="Arial"/>
          <w:bCs/>
          <w:sz w:val="22"/>
          <w:szCs w:val="22"/>
        </w:rPr>
        <w:t xml:space="preserve">    podpis hráče</w:t>
      </w:r>
    </w:p>
    <w:p w14:paraId="3C12A7BB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115E7301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2B2A30E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41B96216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6CD76FE2" w14:textId="77777777" w:rsidR="00E5054C" w:rsidRDefault="00E5054C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</w:p>
    <w:p w14:paraId="0CE1A64E" w14:textId="6F0E9762" w:rsidR="00412CAB" w:rsidRPr="003D4FC8" w:rsidRDefault="00350C7D" w:rsidP="00350C7D">
      <w:pPr>
        <w:tabs>
          <w:tab w:val="left" w:pos="2085"/>
        </w:tabs>
        <w:rPr>
          <w:rFonts w:ascii="Arial" w:hAnsi="Arial" w:cs="Arial"/>
          <w:sz w:val="22"/>
          <w:szCs w:val="22"/>
        </w:rPr>
      </w:pPr>
      <w:r w:rsidRPr="003D4FC8">
        <w:rPr>
          <w:rFonts w:ascii="Arial" w:hAnsi="Arial" w:cs="Arial"/>
          <w:sz w:val="22"/>
          <w:szCs w:val="22"/>
        </w:rPr>
        <w:tab/>
      </w:r>
    </w:p>
    <w:sectPr w:rsidR="00412CAB" w:rsidRPr="003D4FC8" w:rsidSect="006A19C7">
      <w:footerReference w:type="default" r:id="rId7"/>
      <w:headerReference w:type="first" r:id="rId8"/>
      <w:footerReference w:type="first" r:id="rId9"/>
      <w:pgSz w:w="11907" w:h="16840" w:code="9"/>
      <w:pgMar w:top="567" w:right="851" w:bottom="851" w:left="851" w:header="2432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7A148" w14:textId="77777777" w:rsidR="006A19C7" w:rsidRDefault="006A19C7">
      <w:r>
        <w:separator/>
      </w:r>
    </w:p>
  </w:endnote>
  <w:endnote w:type="continuationSeparator" w:id="0">
    <w:p w14:paraId="293B6E35" w14:textId="77777777" w:rsidR="006A19C7" w:rsidRDefault="006A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CA03" w14:textId="77777777" w:rsidR="000F7AA4" w:rsidRDefault="000F7AA4" w:rsidP="000F7AA4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D351AB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E710" w14:textId="23D927A6" w:rsidR="006F1624" w:rsidRPr="006F1624" w:rsidRDefault="000F286D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24"/>
        <w:szCs w:val="24"/>
      </w:rPr>
    </w:pPr>
    <w:r>
      <w:rPr>
        <w:b/>
        <w:bCs/>
        <w:noProof/>
        <w:color w:val="00984B"/>
      </w:rPr>
      <w:drawing>
        <wp:anchor distT="0" distB="0" distL="114300" distR="114300" simplePos="0" relativeHeight="251665408" behindDoc="0" locked="0" layoutInCell="1" allowOverlap="1" wp14:anchorId="03ECD43F" wp14:editId="43E8C075">
          <wp:simplePos x="0" y="0"/>
          <wp:positionH relativeFrom="margin">
            <wp:align>center</wp:align>
          </wp:positionH>
          <wp:positionV relativeFrom="paragraph">
            <wp:posOffset>-491490</wp:posOffset>
          </wp:positionV>
          <wp:extent cx="6822000" cy="871200"/>
          <wp:effectExtent l="0" t="0" r="0" b="5715"/>
          <wp:wrapNone/>
          <wp:docPr id="146025851" name="Obrázek 146025851" descr="Obsah obrázku snímek obrazovky, zelené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520838" name="Obrázek 1" descr="Obsah obrázku snímek obrazovky, zelené,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2000" cy="87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6AFF9F" w14:textId="6C87767A" w:rsidR="000F7AA4" w:rsidRPr="00A5294E" w:rsidRDefault="006F1624" w:rsidP="00A5294E">
    <w:pPr>
      <w:pStyle w:val="Zpat"/>
      <w:tabs>
        <w:tab w:val="clear" w:pos="9072"/>
        <w:tab w:val="left" w:pos="851"/>
        <w:tab w:val="left" w:pos="3686"/>
        <w:tab w:val="left" w:pos="4536"/>
        <w:tab w:val="right" w:pos="10065"/>
      </w:tabs>
      <w:rPr>
        <w:sz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015E774" wp14:editId="089D6393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03030693" name="Obrázek 1603030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5F56E0" wp14:editId="41063B07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1643655504" name="Obrázek 1643655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C10FE37" wp14:editId="3EBBB236">
          <wp:simplePos x="0" y="0"/>
          <wp:positionH relativeFrom="column">
            <wp:posOffset>538480</wp:posOffset>
          </wp:positionH>
          <wp:positionV relativeFrom="paragraph">
            <wp:posOffset>9474200</wp:posOffset>
          </wp:positionV>
          <wp:extent cx="6480175" cy="824230"/>
          <wp:effectExtent l="0" t="0" r="0" b="0"/>
          <wp:wrapNone/>
          <wp:docPr id="778737531" name="Obrázek 778737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312E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920D" w14:textId="77777777" w:rsidR="006A19C7" w:rsidRDefault="006A19C7">
      <w:r>
        <w:separator/>
      </w:r>
    </w:p>
  </w:footnote>
  <w:footnote w:type="continuationSeparator" w:id="0">
    <w:p w14:paraId="6C60527C" w14:textId="77777777" w:rsidR="006A19C7" w:rsidRDefault="006A1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1DC" w14:textId="69E0C0A2" w:rsidR="000F7AA4" w:rsidRDefault="007B660B" w:rsidP="004F104C">
    <w:pPr>
      <w:pStyle w:val="Zhlav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E4AE99B" wp14:editId="4AF0C895">
          <wp:simplePos x="0" y="0"/>
          <wp:positionH relativeFrom="margin">
            <wp:posOffset>0</wp:posOffset>
          </wp:positionH>
          <wp:positionV relativeFrom="margin">
            <wp:posOffset>-1682750</wp:posOffset>
          </wp:positionV>
          <wp:extent cx="6667500" cy="1536700"/>
          <wp:effectExtent l="0" t="0" r="0" b="0"/>
          <wp:wrapSquare wrapText="bothSides"/>
          <wp:docPr id="1034061800" name="Obrázek 1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061800" name="Obrázek 1" descr="Obsah obrázku text, Písmo, logo, Grafik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5" b="20344"/>
                  <a:stretch/>
                </pic:blipFill>
                <pic:spPr bwMode="auto">
                  <a:xfrm>
                    <a:off x="0" y="0"/>
                    <a:ext cx="6667500" cy="153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A67F8C" w14:textId="2F8B1977" w:rsidR="000F7AA4" w:rsidRDefault="000F7A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1393"/>
    <w:multiLevelType w:val="hybridMultilevel"/>
    <w:tmpl w:val="4A7869BA"/>
    <w:lvl w:ilvl="0" w:tplc="5322A696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45221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4E"/>
    <w:rsid w:val="000F286D"/>
    <w:rsid w:val="000F7AA4"/>
    <w:rsid w:val="001261AF"/>
    <w:rsid w:val="001B1576"/>
    <w:rsid w:val="002F1F23"/>
    <w:rsid w:val="00350C7D"/>
    <w:rsid w:val="003D4FC8"/>
    <w:rsid w:val="00412CAB"/>
    <w:rsid w:val="004D4030"/>
    <w:rsid w:val="004F104C"/>
    <w:rsid w:val="00540187"/>
    <w:rsid w:val="005657B1"/>
    <w:rsid w:val="005A7E52"/>
    <w:rsid w:val="005F0D9B"/>
    <w:rsid w:val="006219C5"/>
    <w:rsid w:val="0062312E"/>
    <w:rsid w:val="006A19C7"/>
    <w:rsid w:val="006A5E2E"/>
    <w:rsid w:val="006F1624"/>
    <w:rsid w:val="00740189"/>
    <w:rsid w:val="007B660B"/>
    <w:rsid w:val="00851326"/>
    <w:rsid w:val="008D3116"/>
    <w:rsid w:val="00973CB6"/>
    <w:rsid w:val="009C4E50"/>
    <w:rsid w:val="009E7B8C"/>
    <w:rsid w:val="00A11CD7"/>
    <w:rsid w:val="00A5294E"/>
    <w:rsid w:val="00A80DE0"/>
    <w:rsid w:val="00B521AD"/>
    <w:rsid w:val="00B9175C"/>
    <w:rsid w:val="00BA2DDE"/>
    <w:rsid w:val="00C265EF"/>
    <w:rsid w:val="00C620C5"/>
    <w:rsid w:val="00C842B9"/>
    <w:rsid w:val="00CA6D0E"/>
    <w:rsid w:val="00CB7553"/>
    <w:rsid w:val="00CE5FA8"/>
    <w:rsid w:val="00D351AB"/>
    <w:rsid w:val="00D42E4D"/>
    <w:rsid w:val="00E31035"/>
    <w:rsid w:val="00E5054C"/>
    <w:rsid w:val="00E913C0"/>
    <w:rsid w:val="00EF6145"/>
    <w:rsid w:val="00F0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F9B008"/>
  <w15:chartTrackingRefBased/>
  <w15:docId w15:val="{077C9677-EC5B-43E4-9033-A503ABF6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before="120"/>
      <w:outlineLvl w:val="0"/>
    </w:pPr>
    <w:rPr>
      <w:rFonts w:ascii="Arial" w:hAnsi="Arial"/>
      <w:b/>
      <w:color w:val="008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7AA4"/>
  </w:style>
  <w:style w:type="character" w:styleId="Hypertextovodkaz">
    <w:name w:val="Hyperlink"/>
    <w:rsid w:val="006231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spr\OneDrive\Dokumenty\OFS%20PZ\2022-2023\STK\Sdru&#382;en&#233;%20t&#253;my%20smlouvy\&#353;ablona\Smlouva%20sdru&#382;en&#233;%20dru&#382;stvo%202022_23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C:\Users\ofspr\OneDrive\Dokumenty\OFS PZ\2022-2023\STK\Sdružené týmy smlouvy\šablona\Smlouva sdružené družstvo 2022_23.dot</Template>
  <TotalTime>32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MOČR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OFS Praha-západ</dc:creator>
  <cp:keywords/>
  <cp:lastModifiedBy>Mikuláš Zbořil</cp:lastModifiedBy>
  <cp:revision>8</cp:revision>
  <cp:lastPrinted>2019-05-22T10:23:00Z</cp:lastPrinted>
  <dcterms:created xsi:type="dcterms:W3CDTF">2022-06-02T08:29:00Z</dcterms:created>
  <dcterms:modified xsi:type="dcterms:W3CDTF">2024-04-04T13:53:00Z</dcterms:modified>
</cp:coreProperties>
</file>